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5B" w:rsidRPr="005536A8" w:rsidRDefault="00F46A5B" w:rsidP="005536A8">
      <w:pPr>
        <w:jc w:val="center"/>
        <w:rPr>
          <w:sz w:val="32"/>
          <w:szCs w:val="32"/>
        </w:rPr>
      </w:pPr>
      <w:r w:rsidRPr="005536A8">
        <w:rPr>
          <w:sz w:val="32"/>
          <w:szCs w:val="32"/>
        </w:rPr>
        <w:t>Перечень организаций, с которыми  име</w:t>
      </w:r>
      <w:r>
        <w:rPr>
          <w:sz w:val="32"/>
          <w:szCs w:val="32"/>
        </w:rPr>
        <w:t xml:space="preserve">ются </w:t>
      </w:r>
      <w:r w:rsidRPr="005536A8">
        <w:rPr>
          <w:sz w:val="32"/>
          <w:szCs w:val="32"/>
        </w:rPr>
        <w:t xml:space="preserve"> договорные отношения на прием платежей от населения: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F46A5B" w:rsidRPr="006D46CF" w:rsidTr="006D46CF">
        <w:tc>
          <w:tcPr>
            <w:tcW w:w="4785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46CF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786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46CF">
              <w:rPr>
                <w:b/>
                <w:sz w:val="28"/>
                <w:szCs w:val="28"/>
              </w:rPr>
              <w:t xml:space="preserve">Адреса офисов принимающих платежи </w:t>
            </w:r>
          </w:p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D46CF">
              <w:rPr>
                <w:b/>
                <w:sz w:val="28"/>
                <w:szCs w:val="28"/>
              </w:rPr>
              <w:t xml:space="preserve"> населения </w:t>
            </w:r>
          </w:p>
        </w:tc>
      </w:tr>
      <w:tr w:rsidR="00F46A5B" w:rsidRPr="006D46CF" w:rsidTr="006D46CF">
        <w:tc>
          <w:tcPr>
            <w:tcW w:w="4785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D46CF">
              <w:rPr>
                <w:b/>
                <w:sz w:val="24"/>
                <w:szCs w:val="24"/>
              </w:rPr>
              <w:t>Северный банк Сбербанка России, ОАО</w:t>
            </w:r>
          </w:p>
        </w:tc>
        <w:tc>
          <w:tcPr>
            <w:tcW w:w="4786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46CF">
              <w:rPr>
                <w:rFonts w:ascii="Times New Roman" w:hAnsi="Times New Roman"/>
                <w:b/>
                <w:lang w:eastAsia="ru-RU"/>
              </w:rPr>
              <w:t>г. Ярославль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Свободы, 36, пр. Ленина, 11/74,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Спартаковская, 39  ул. Индустриальная, 37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Менделеева, 25 Ленинградский просп., 85</w:t>
            </w:r>
            <w:r>
              <w:rPr>
                <w:rFonts w:ascii="Times New Roman" w:hAnsi="Times New Roman"/>
                <w:lang w:eastAsia="ru-RU"/>
              </w:rPr>
              <w:t>,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Советская, 34  ул. С. Орджоникидзе, 37 к.2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Ньютона, 65  ул. Пушкина, 5, корп.2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просп. Машиностроителей, 7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Ленинградский просп., 117, корп.2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Свободы, 91   просп. Фрунзе, 41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Советская, 34   ул. 1-ая Жилая, 12, корп.2</w:t>
            </w:r>
            <w:r>
              <w:rPr>
                <w:rFonts w:ascii="Times New Roman" w:hAnsi="Times New Roman"/>
                <w:lang w:eastAsia="ru-RU"/>
              </w:rPr>
              <w:t>, ул.Урицкого 14/50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Ленинградский просп., 123, ТРЦ Альтаир.</w:t>
            </w:r>
          </w:p>
          <w:p w:rsidR="00F46A5B" w:rsidRPr="006D46CF" w:rsidRDefault="00F46A5B" w:rsidP="006D46C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Адреса установки ближайших терминалов оплаты можно уточнить на официальном сайте СБ РФ. </w:t>
            </w:r>
          </w:p>
        </w:tc>
      </w:tr>
      <w:tr w:rsidR="00F46A5B" w:rsidRPr="006D46CF" w:rsidTr="006D46CF">
        <w:tc>
          <w:tcPr>
            <w:tcW w:w="4785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D46CF">
              <w:rPr>
                <w:b/>
                <w:sz w:val="24"/>
                <w:szCs w:val="24"/>
              </w:rPr>
              <w:t>КБ «БФГ-Кредит» (ООО)</w:t>
            </w:r>
          </w:p>
        </w:tc>
        <w:tc>
          <w:tcPr>
            <w:tcW w:w="4786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46CF">
              <w:rPr>
                <w:rFonts w:ascii="Times New Roman" w:hAnsi="Times New Roman"/>
                <w:b/>
                <w:lang w:eastAsia="ru-RU"/>
              </w:rPr>
              <w:t>г. Ярославль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>ул. Свободы, 56, пр. Ленина, 11/74,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 xml:space="preserve"> ул. Спартаковская, 35   ул. Пирогова  37 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>ул. Салтыкова-Щедрина  92/11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>ул. Бабича  14       Ленинградский пр-т 67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D46CF">
              <w:rPr>
                <w:rFonts w:ascii="Times New Roman" w:hAnsi="Times New Roman"/>
                <w:lang w:eastAsia="ru-RU"/>
              </w:rPr>
              <w:t>ул. Калинина  11   пр-т Авиаторов  100</w:t>
            </w:r>
          </w:p>
        </w:tc>
      </w:tr>
      <w:tr w:rsidR="00F46A5B" w:rsidRPr="006D46CF" w:rsidTr="006D46CF">
        <w:tc>
          <w:tcPr>
            <w:tcW w:w="4785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D46CF">
              <w:rPr>
                <w:b/>
                <w:sz w:val="24"/>
                <w:szCs w:val="24"/>
              </w:rPr>
              <w:t>ЗАО «БИНБАНК кредитные карты</w:t>
            </w:r>
          </w:p>
        </w:tc>
        <w:tc>
          <w:tcPr>
            <w:tcW w:w="4786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46CF">
              <w:rPr>
                <w:rFonts w:ascii="Times New Roman" w:hAnsi="Times New Roman"/>
                <w:b/>
                <w:lang w:eastAsia="ru-RU"/>
              </w:rPr>
              <w:t>г. Ярославль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 xml:space="preserve"> ул. Республиканская, 12/2  ул. Свободы, 2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Московский просп., 90, Магнит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Московский просп., 93  ул. Свободы, 2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Ленинградский просп., 123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просп. Авиаторов, 159, Гипермаркет Магнит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ул. Полушкина Роща, 9, стр. 14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просп. Фрунзе, 43/30  ул. Волгоградская, 39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ул. Свободы, 55  ул. Свободы, 20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6D46CF">
              <w:t>ул. Республиканская, 7</w:t>
            </w:r>
          </w:p>
        </w:tc>
      </w:tr>
      <w:tr w:rsidR="00F46A5B" w:rsidRPr="006D46CF" w:rsidTr="006D46CF">
        <w:tc>
          <w:tcPr>
            <w:tcW w:w="4785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D46CF">
              <w:rPr>
                <w:b/>
                <w:sz w:val="24"/>
                <w:szCs w:val="24"/>
              </w:rPr>
              <w:t>Почта России</w:t>
            </w:r>
          </w:p>
        </w:tc>
        <w:tc>
          <w:tcPr>
            <w:tcW w:w="4786" w:type="dxa"/>
          </w:tcPr>
          <w:p w:rsidR="00F46A5B" w:rsidRPr="006D46CF" w:rsidRDefault="00F46A5B" w:rsidP="006D46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D46CF">
              <w:rPr>
                <w:rFonts w:ascii="Times New Roman" w:hAnsi="Times New Roman"/>
                <w:b/>
                <w:lang w:eastAsia="ru-RU"/>
              </w:rPr>
              <w:t>г. Ярославль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ул. Щапова, 12   ул. Туманова, 20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Суздальское ш., 20, корп.2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ул. Павлика Морозова, 19</w:t>
            </w:r>
          </w:p>
          <w:p w:rsidR="00F46A5B" w:rsidRPr="006D46CF" w:rsidRDefault="00F46A5B" w:rsidP="006D46CF">
            <w:pPr>
              <w:spacing w:after="0" w:line="240" w:lineRule="auto"/>
            </w:pPr>
            <w:r w:rsidRPr="006D46CF">
              <w:t>ул. Чкалова, 57  ул. Комсомольская, 22</w:t>
            </w:r>
          </w:p>
          <w:p w:rsidR="00F46A5B" w:rsidRDefault="00F46A5B" w:rsidP="006D46CF">
            <w:pPr>
              <w:spacing w:after="0" w:line="240" w:lineRule="auto"/>
            </w:pPr>
            <w:r w:rsidRPr="006D46CF">
              <w:t>ул. Пожарского, 23</w:t>
            </w:r>
            <w:r>
              <w:t>,</w:t>
            </w:r>
          </w:p>
          <w:p w:rsidR="00F46A5B" w:rsidRPr="006D46CF" w:rsidRDefault="00F46A5B" w:rsidP="006D46C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t>Тутаевское ш. 51а, Тутаевское ш.91/1</w:t>
            </w:r>
          </w:p>
        </w:tc>
      </w:tr>
    </w:tbl>
    <w:p w:rsidR="00F46A5B" w:rsidRDefault="00F46A5B"/>
    <w:p w:rsidR="00F46A5B" w:rsidRDefault="00F46A5B"/>
    <w:p w:rsidR="00F46A5B" w:rsidRDefault="00F46A5B"/>
    <w:p w:rsidR="00F46A5B" w:rsidRDefault="00F46A5B"/>
    <w:p w:rsidR="00F46A5B" w:rsidRDefault="00F46A5B"/>
    <w:p w:rsidR="00F46A5B" w:rsidRDefault="00F46A5B">
      <w:bookmarkStart w:id="0" w:name="_GoBack"/>
      <w:bookmarkEnd w:id="0"/>
    </w:p>
    <w:p w:rsidR="00F46A5B" w:rsidRDefault="00F46A5B"/>
    <w:sectPr w:rsidR="00F46A5B" w:rsidSect="005536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FC4"/>
    <w:rsid w:val="00065847"/>
    <w:rsid w:val="00083253"/>
    <w:rsid w:val="00084FC4"/>
    <w:rsid w:val="0013470A"/>
    <w:rsid w:val="001A3493"/>
    <w:rsid w:val="002C2CB4"/>
    <w:rsid w:val="005536A8"/>
    <w:rsid w:val="00600811"/>
    <w:rsid w:val="006D2CE0"/>
    <w:rsid w:val="006D46CF"/>
    <w:rsid w:val="007157CF"/>
    <w:rsid w:val="007E1186"/>
    <w:rsid w:val="00DD7DBC"/>
    <w:rsid w:val="00F4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C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536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8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3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228</Words>
  <Characters>1306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SSG-3</cp:lastModifiedBy>
  <cp:revision>4</cp:revision>
  <cp:lastPrinted>2015-03-12T11:05:00Z</cp:lastPrinted>
  <dcterms:created xsi:type="dcterms:W3CDTF">2015-03-12T07:52:00Z</dcterms:created>
  <dcterms:modified xsi:type="dcterms:W3CDTF">2015-03-12T11:14:00Z</dcterms:modified>
</cp:coreProperties>
</file>